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CAB" w:rsidRDefault="00C32B51">
      <w:pPr>
        <w:shd w:val="clear" w:color="auto" w:fill="FFFFFF"/>
        <w:spacing w:before="100" w:after="100" w:line="240" w:lineRule="auto"/>
        <w:jc w:val="center"/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Īpašuma ,,Bez adreses”, zemes vienība “Bez adreses” ar kadastra apzīmējumu 7046 008 0125 Bērzaunes pagastā, Madonas novadā, iznomāšana</w:t>
      </w:r>
    </w:p>
    <w:tbl>
      <w:tblPr>
        <w:tblW w:w="922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66"/>
        <w:gridCol w:w="2759"/>
      </w:tblGrid>
      <w:tr w:rsidR="00555CAB">
        <w:tblPrEx>
          <w:tblCellMar>
            <w:top w:w="0" w:type="dxa"/>
            <w:bottom w:w="0" w:type="dxa"/>
          </w:tblCellMar>
        </w:tblPrEx>
        <w:trPr>
          <w:trHeight w:val="4375"/>
        </w:trPr>
        <w:tc>
          <w:tcPr>
            <w:tcW w:w="64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</w:tcPr>
          <w:p w:rsidR="00555CAB" w:rsidRDefault="00555CAB">
            <w:pPr>
              <w:spacing w:after="0" w:line="240" w:lineRule="auto"/>
              <w:jc w:val="center"/>
            </w:pPr>
          </w:p>
          <w:p w:rsidR="00555CAB" w:rsidRDefault="00555CAB">
            <w:pPr>
              <w:spacing w:after="0" w:line="240" w:lineRule="auto"/>
              <w:jc w:val="center"/>
            </w:pPr>
          </w:p>
          <w:p w:rsidR="00555CAB" w:rsidRDefault="00555CAB">
            <w:pPr>
              <w:spacing w:after="0" w:line="240" w:lineRule="auto"/>
              <w:jc w:val="center"/>
            </w:pPr>
          </w:p>
          <w:p w:rsidR="00555CAB" w:rsidRDefault="00555CAB">
            <w:pPr>
              <w:spacing w:after="0" w:line="240" w:lineRule="auto"/>
              <w:jc w:val="center"/>
            </w:pPr>
          </w:p>
          <w:p w:rsidR="00555CAB" w:rsidRDefault="00C32B51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3588699" cy="2689104"/>
                  <wp:effectExtent l="0" t="0" r="0" b="0"/>
                  <wp:docPr id="1" name="Attēls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 l="53761" t="27924" r="5198" b="17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699" cy="268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5CAB" w:rsidRDefault="00555CAB">
            <w:pPr>
              <w:spacing w:after="0" w:line="240" w:lineRule="auto"/>
              <w:jc w:val="center"/>
            </w:pPr>
          </w:p>
          <w:p w:rsidR="00555CAB" w:rsidRDefault="00555C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55CAB" w:rsidRDefault="00555C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5CAB" w:rsidRDefault="00555C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5CAB" w:rsidRDefault="00555CAB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7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</w:tcPr>
          <w:p w:rsidR="00555CAB" w:rsidRDefault="00C32B51">
            <w:pPr>
              <w:spacing w:before="100" w:after="100" w:line="240" w:lineRule="auto"/>
              <w:rPr>
                <w:rFonts w:ascii="Times New Roman" w:eastAsia="Times New Roman" w:hAnsi="Times New Roman"/>
                <w:color w:val="4D4D4D"/>
                <w:sz w:val="21"/>
                <w:szCs w:val="21"/>
                <w:lang w:eastAsia="lv-LV"/>
              </w:rPr>
            </w:pPr>
            <w:r>
              <w:rPr>
                <w:rFonts w:ascii="Times New Roman" w:eastAsia="Times New Roman" w:hAnsi="Times New Roman"/>
                <w:color w:val="4D4D4D"/>
                <w:sz w:val="21"/>
                <w:szCs w:val="21"/>
                <w:lang w:eastAsia="lv-LV"/>
              </w:rPr>
              <w:t>Neapbūvēts zemesgabals: platība 1,2 ha</w:t>
            </w:r>
          </w:p>
          <w:p w:rsidR="00555CAB" w:rsidRDefault="00C32B51">
            <w:pPr>
              <w:spacing w:before="100" w:after="100" w:line="240" w:lineRule="auto"/>
            </w:pPr>
            <w:r>
              <w:rPr>
                <w:rFonts w:ascii="Times New Roman" w:eastAsia="Times New Roman" w:hAnsi="Times New Roman"/>
                <w:color w:val="4D4D4D"/>
                <w:lang w:eastAsia="lv-LV"/>
              </w:rPr>
              <w:t>Nekustamā īpašuma sastāvs:</w:t>
            </w:r>
            <w:r>
              <w:rPr>
                <w:rFonts w:cs="Calibri"/>
              </w:rPr>
              <w:t xml:space="preserve"> </w:t>
            </w:r>
            <w:r>
              <w:rPr>
                <w:rFonts w:ascii="Times New Roman" w:hAnsi="Times New Roman"/>
              </w:rPr>
              <w:t xml:space="preserve">sastāv no  zemes vienības  ar kadastra apzīmējumu 7046 008 0125 </w:t>
            </w:r>
          </w:p>
          <w:p w:rsidR="00555CAB" w:rsidRDefault="00C32B51">
            <w:pPr>
              <w:spacing w:before="100" w:after="100" w:line="240" w:lineRule="auto"/>
              <w:rPr>
                <w:rFonts w:ascii="Times New Roman" w:eastAsia="Times New Roman" w:hAnsi="Times New Roman"/>
                <w:color w:val="4D4D4D"/>
                <w:lang w:eastAsia="lv-LV"/>
              </w:rPr>
            </w:pPr>
            <w:r>
              <w:rPr>
                <w:rFonts w:ascii="Times New Roman" w:eastAsia="Times New Roman" w:hAnsi="Times New Roman"/>
                <w:color w:val="4D4D4D"/>
                <w:lang w:eastAsia="lv-LV"/>
              </w:rPr>
              <w:t>Statuss: Rezerves zemes fondā ieskaitīta zemes vienība</w:t>
            </w:r>
          </w:p>
          <w:p w:rsidR="00555CAB" w:rsidRDefault="00C32B51">
            <w:pPr>
              <w:spacing w:after="0" w:line="240" w:lineRule="auto"/>
              <w:rPr>
                <w:rFonts w:ascii="Times New Roman" w:eastAsia="Times New Roman" w:hAnsi="Times New Roman"/>
                <w:color w:val="4D4D4D"/>
                <w:lang w:eastAsia="lv-LV"/>
              </w:rPr>
            </w:pPr>
            <w:r>
              <w:rPr>
                <w:rFonts w:ascii="Times New Roman" w:eastAsia="Times New Roman" w:hAnsi="Times New Roman"/>
                <w:color w:val="4D4D4D"/>
                <w:lang w:eastAsia="lv-LV"/>
              </w:rPr>
              <w:t xml:space="preserve"> Lietošanas mērķis – zeme, uz kuras galvenā saimnieciskā darbība ir lauksaimniecība</w:t>
            </w:r>
          </w:p>
          <w:p w:rsidR="00555CAB" w:rsidRDefault="00555CA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55CAB" w:rsidRDefault="00C32B5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Apgrūtinājumi: </w:t>
            </w:r>
          </w:p>
          <w:p w:rsidR="00555CAB" w:rsidRDefault="00C32B5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nav not</w:t>
            </w:r>
            <w:r>
              <w:rPr>
                <w:rFonts w:ascii="Times New Roman" w:hAnsi="Times New Roman"/>
              </w:rPr>
              <w:t>eikti</w:t>
            </w:r>
          </w:p>
        </w:tc>
      </w:tr>
    </w:tbl>
    <w:p w:rsidR="00555CAB" w:rsidRDefault="00C32B51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Nekustamā īpašuma nomas maksa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EUR</w:t>
      </w:r>
      <w:r>
        <w:rPr>
          <w:rFonts w:ascii="Times New Roman" w:hAnsi="Times New Roman"/>
          <w:b/>
          <w:i/>
          <w:sz w:val="24"/>
          <w:szCs w:val="24"/>
        </w:rPr>
        <w:t xml:space="preserve"> 87,00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(astoņdesmit septiņi euro, 00 centi) gadā. </w:t>
      </w:r>
      <w:r>
        <w:rPr>
          <w:rFonts w:ascii="Times New Roman" w:hAnsi="Times New Roman"/>
        </w:rPr>
        <w:t xml:space="preserve">Nekustamā īpašuma nomas maksa noteikta pamatojoties uz Madonas novada pašvaldības domes 20.04.2021. lēmumu Nr.156 (protokols Nr.9,16.p.) “Par lauksaimniecības zemes </w:t>
      </w:r>
      <w:r>
        <w:rPr>
          <w:rFonts w:ascii="Times New Roman" w:hAnsi="Times New Roman"/>
        </w:rPr>
        <w:t xml:space="preserve">nomas pakalpojuma maksas cenrāža apstiprināšanu”. </w:t>
      </w:r>
    </w:p>
    <w:p w:rsidR="00555CAB" w:rsidRDefault="00C32B51">
      <w:pPr>
        <w:shd w:val="clear" w:color="auto" w:fill="FFFFFF"/>
        <w:spacing w:after="0" w:line="293" w:lineRule="atLeast"/>
        <w:jc w:val="both"/>
      </w:pPr>
      <w:r>
        <w:rPr>
          <w:rFonts w:ascii="Times New Roman" w:hAnsi="Times New Roman"/>
          <w:b/>
          <w:bCs/>
          <w:i/>
          <w:iCs/>
        </w:rPr>
        <w:t>Nomas maksa norādīta bez pievienotās vērtības nodokļa.</w:t>
      </w:r>
    </w:p>
    <w:p w:rsidR="00555CAB" w:rsidRDefault="00C32B51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>Iznomāšanas mērķis – lauksaimniecība</w:t>
      </w:r>
    </w:p>
    <w:p w:rsidR="00555CAB" w:rsidRDefault="00555CAB"/>
    <w:sectPr w:rsidR="00555CAB">
      <w:pgSz w:w="11906" w:h="16838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B51" w:rsidRDefault="00C32B51">
      <w:pPr>
        <w:spacing w:after="0" w:line="240" w:lineRule="auto"/>
      </w:pPr>
      <w:r>
        <w:separator/>
      </w:r>
    </w:p>
  </w:endnote>
  <w:endnote w:type="continuationSeparator" w:id="0">
    <w:p w:rsidR="00C32B51" w:rsidRDefault="00C32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B51" w:rsidRDefault="00C32B5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C32B51" w:rsidRDefault="00C32B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555CAB"/>
    <w:rsid w:val="000A02A2"/>
    <w:rsid w:val="00555CAB"/>
    <w:rsid w:val="00C32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28FA7A-B358-426A-B2D9-392CFBE3E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lv-LV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pPr>
      <w:suppressAutoHyphens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534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Agita Semjonova</dc:creator>
  <dc:description/>
  <cp:lastModifiedBy>IlzeR</cp:lastModifiedBy>
  <cp:revision>2</cp:revision>
  <dcterms:created xsi:type="dcterms:W3CDTF">2023-01-04T12:18:00Z</dcterms:created>
  <dcterms:modified xsi:type="dcterms:W3CDTF">2023-01-04T12:18:00Z</dcterms:modified>
</cp:coreProperties>
</file>