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F5D" w:rsidRDefault="00BB6D24">
      <w:pPr>
        <w:shd w:val="clear" w:color="auto" w:fill="FFFFFF"/>
        <w:spacing w:before="100" w:after="100" w:line="240" w:lineRule="auto"/>
        <w:jc w:val="center"/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Īpašuma ,,Bez adreses”, kadastra numurs 7068 012 0161, zemes vienība “Bez adreses” ar kadastra Nr. 7068 012 0112,  Liezēres pagastā, Madonas novadā, iznomāšana</w:t>
      </w:r>
    </w:p>
    <w:tbl>
      <w:tblPr>
        <w:tblW w:w="92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66"/>
        <w:gridCol w:w="2759"/>
      </w:tblGrid>
      <w:tr w:rsidR="00A45F5D">
        <w:tblPrEx>
          <w:tblCellMar>
            <w:top w:w="0" w:type="dxa"/>
            <w:bottom w:w="0" w:type="dxa"/>
          </w:tblCellMar>
        </w:tblPrEx>
        <w:trPr>
          <w:trHeight w:val="4375"/>
        </w:trPr>
        <w:tc>
          <w:tcPr>
            <w:tcW w:w="6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A45F5D" w:rsidRDefault="00A45F5D">
            <w:pPr>
              <w:spacing w:after="0" w:line="240" w:lineRule="auto"/>
              <w:jc w:val="center"/>
            </w:pPr>
          </w:p>
          <w:p w:rsidR="00A45F5D" w:rsidRDefault="00A45F5D">
            <w:pPr>
              <w:spacing w:after="0" w:line="240" w:lineRule="auto"/>
              <w:jc w:val="center"/>
            </w:pPr>
          </w:p>
          <w:p w:rsidR="00A45F5D" w:rsidRDefault="00A45F5D">
            <w:pPr>
              <w:spacing w:after="0" w:line="240" w:lineRule="auto"/>
              <w:jc w:val="center"/>
            </w:pPr>
          </w:p>
          <w:p w:rsidR="00A45F5D" w:rsidRDefault="00BB6D24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997750" cy="2195858"/>
                  <wp:effectExtent l="0" t="0" r="0" b="0"/>
                  <wp:docPr id="1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49191" t="27773" r="6493" b="14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750" cy="219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F5D" w:rsidRDefault="00A45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5F5D" w:rsidRDefault="00A45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5F5D" w:rsidRDefault="00A45F5D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A45F5D" w:rsidRDefault="00BB6D24">
            <w:pPr>
              <w:spacing w:before="100" w:after="100" w:line="240" w:lineRule="auto"/>
              <w:rPr>
                <w:rFonts w:ascii="Times New Roman" w:eastAsia="Times New Roman" w:hAnsi="Times New Roman"/>
                <w:sz w:val="21"/>
                <w:szCs w:val="21"/>
                <w:lang w:eastAsia="lv-LV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lv-LV"/>
              </w:rPr>
              <w:t xml:space="preserve">Zemesgabals: 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lv-LV"/>
              </w:rPr>
              <w:t>iznomājamā platība 20,21 ha</w:t>
            </w:r>
          </w:p>
          <w:p w:rsidR="00A45F5D" w:rsidRDefault="00BB6D24">
            <w:pPr>
              <w:spacing w:before="100" w:after="100" w:line="240" w:lineRule="auto"/>
            </w:pPr>
            <w:r>
              <w:rPr>
                <w:rFonts w:ascii="Times New Roman" w:eastAsia="Times New Roman" w:hAnsi="Times New Roman"/>
                <w:lang w:eastAsia="lv-LV"/>
              </w:rPr>
              <w:t>Nekustamā īpašuma sastāvs:</w:t>
            </w:r>
            <w:r>
              <w:rPr>
                <w:rFonts w:cs="Calibri"/>
              </w:rPr>
              <w:t xml:space="preserve"> </w:t>
            </w:r>
            <w:r>
              <w:rPr>
                <w:rFonts w:ascii="Times New Roman" w:hAnsi="Times New Roman"/>
              </w:rPr>
              <w:t>sastāv no  zemes vienības  ar kadastra Nr.7068 012 0112</w:t>
            </w:r>
          </w:p>
          <w:p w:rsidR="00A45F5D" w:rsidRDefault="00BB6D24">
            <w:pPr>
              <w:spacing w:before="100" w:after="100" w:line="240" w:lineRule="auto"/>
              <w:rPr>
                <w:rFonts w:ascii="Times New Roman" w:eastAsia="Times New Roman" w:hAnsi="Times New Roman"/>
                <w:lang w:eastAsia="lv-LV"/>
              </w:rPr>
            </w:pPr>
            <w:r>
              <w:rPr>
                <w:rFonts w:ascii="Times New Roman" w:eastAsia="Times New Roman" w:hAnsi="Times New Roman"/>
                <w:lang w:eastAsia="lv-LV"/>
              </w:rPr>
              <w:t>Statuss: Pašvaldībai piekritīga zeme</w:t>
            </w:r>
          </w:p>
          <w:p w:rsidR="00A45F5D" w:rsidRDefault="00BB6D24">
            <w:pPr>
              <w:spacing w:before="100" w:after="100" w:line="240" w:lineRule="auto"/>
              <w:rPr>
                <w:rFonts w:ascii="Times New Roman" w:eastAsia="Times New Roman" w:hAnsi="Times New Roman"/>
                <w:lang w:eastAsia="lv-LV"/>
              </w:rPr>
            </w:pPr>
            <w:r>
              <w:rPr>
                <w:rFonts w:ascii="Times New Roman" w:eastAsia="Times New Roman" w:hAnsi="Times New Roman"/>
                <w:lang w:eastAsia="lv-LV"/>
              </w:rPr>
              <w:t xml:space="preserve">Lietošanas mērķis: zeme, uz kuras galvenā  saimnieciskā darbība ir  lauksaimniecība </w:t>
            </w:r>
          </w:p>
          <w:p w:rsidR="00A45F5D" w:rsidRDefault="00BB6D2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Apgrūtinājumi: </w:t>
            </w:r>
            <w:r>
              <w:rPr>
                <w:rFonts w:ascii="Times New Roman" w:hAnsi="Times New Roman"/>
              </w:rPr>
              <w:t>aizsargjoslas teritorija gar autoceļu;</w:t>
            </w:r>
          </w:p>
          <w:p w:rsidR="00A45F5D" w:rsidRDefault="00BB6D2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ceļa servitūta teritorija.</w:t>
            </w:r>
          </w:p>
        </w:tc>
      </w:tr>
    </w:tbl>
    <w:p w:rsidR="00A45F5D" w:rsidRDefault="00BB6D24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Nekustamā īpašuma nomas maksa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EUR</w:t>
      </w:r>
      <w:r>
        <w:rPr>
          <w:rFonts w:ascii="Times New Roman" w:hAnsi="Times New Roman"/>
          <w:b/>
          <w:i/>
          <w:sz w:val="24"/>
          <w:szCs w:val="24"/>
        </w:rPr>
        <w:t xml:space="preserve"> 1313,65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(viens tūkstotis trīs simti trīspadsmit eiro, 65 centi) gadā. </w:t>
      </w:r>
      <w:r>
        <w:rPr>
          <w:rFonts w:ascii="Times New Roman" w:hAnsi="Times New Roman"/>
        </w:rPr>
        <w:t xml:space="preserve">Nekustamā īpašuma nomas maksa noteikta pamatojoties uz Madonas novada pašvaldības </w:t>
      </w:r>
      <w:r>
        <w:rPr>
          <w:rFonts w:ascii="Times New Roman" w:hAnsi="Times New Roman"/>
        </w:rPr>
        <w:t xml:space="preserve">domes 20.04.2021. lēmumu Nr.156 (protokols Nr.9,16.p.) “Par lauksaimniecības zemes nomas pakalpojuma maksas cenrāža apstiprināšanu”. </w:t>
      </w:r>
    </w:p>
    <w:p w:rsidR="00A45F5D" w:rsidRDefault="00BB6D24">
      <w:pPr>
        <w:shd w:val="clear" w:color="auto" w:fill="FFFFFF"/>
        <w:spacing w:after="0" w:line="293" w:lineRule="atLeast"/>
        <w:jc w:val="both"/>
      </w:pPr>
      <w:r>
        <w:rPr>
          <w:rFonts w:ascii="Times New Roman" w:hAnsi="Times New Roman"/>
          <w:b/>
          <w:bCs/>
          <w:i/>
          <w:iCs/>
        </w:rPr>
        <w:t>Nomas maksa norādīta bez pievienotās vērtības nodokļa.</w:t>
      </w:r>
    </w:p>
    <w:p w:rsidR="00A45F5D" w:rsidRDefault="00BB6D2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Iznomāšanas mērķis – lauksaimniecība</w:t>
      </w:r>
    </w:p>
    <w:p w:rsidR="00A45F5D" w:rsidRDefault="00A45F5D"/>
    <w:sectPr w:rsidR="00A45F5D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D24" w:rsidRDefault="00BB6D24">
      <w:pPr>
        <w:spacing w:after="0" w:line="240" w:lineRule="auto"/>
      </w:pPr>
      <w:r>
        <w:separator/>
      </w:r>
    </w:p>
  </w:endnote>
  <w:endnote w:type="continuationSeparator" w:id="0">
    <w:p w:rsidR="00BB6D24" w:rsidRDefault="00BB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D24" w:rsidRDefault="00BB6D2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B6D24" w:rsidRDefault="00BB6D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45F5D"/>
    <w:rsid w:val="00A45F5D"/>
    <w:rsid w:val="00AC2FD5"/>
    <w:rsid w:val="00BB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969992-0B78-4DAD-8B39-4B8DCE50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IlzeR</cp:lastModifiedBy>
  <cp:revision>2</cp:revision>
  <dcterms:created xsi:type="dcterms:W3CDTF">2022-06-02T06:11:00Z</dcterms:created>
  <dcterms:modified xsi:type="dcterms:W3CDTF">2022-06-02T06:11:00Z</dcterms:modified>
</cp:coreProperties>
</file>