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A2C50" w14:textId="77777777" w:rsidR="00132F73" w:rsidRDefault="00051B72">
      <w:pPr>
        <w:shd w:val="clear" w:color="auto" w:fill="FFFFFF"/>
        <w:spacing w:before="100" w:after="100" w:line="240" w:lineRule="auto"/>
        <w:jc w:val="center"/>
      </w:pPr>
      <w:r>
        <w:rPr>
          <w:rFonts w:ascii="Times New Roman" w:eastAsia="Times New Roman" w:hAnsi="Times New Roman"/>
          <w:b/>
          <w:bCs/>
          <w:sz w:val="24"/>
          <w:szCs w:val="24"/>
          <w:lang w:eastAsia="lv-LV"/>
        </w:rPr>
        <w:t>Īpašuma, “</w:t>
      </w:r>
      <w:proofErr w:type="spellStart"/>
      <w:r>
        <w:rPr>
          <w:rFonts w:ascii="Times New Roman" w:eastAsia="Times New Roman" w:hAnsi="Times New Roman"/>
          <w:b/>
          <w:bCs/>
          <w:sz w:val="24"/>
          <w:szCs w:val="24"/>
          <w:lang w:eastAsia="lv-LV"/>
        </w:rPr>
        <w:t>Grāvkalni</w:t>
      </w:r>
      <w:proofErr w:type="spellEnd"/>
      <w:r>
        <w:rPr>
          <w:rFonts w:ascii="Times New Roman" w:eastAsia="Times New Roman" w:hAnsi="Times New Roman"/>
          <w:b/>
          <w:bCs/>
          <w:sz w:val="24"/>
          <w:szCs w:val="24"/>
          <w:lang w:eastAsia="lv-LV"/>
        </w:rPr>
        <w:t xml:space="preserve">”, zemes vienība “Bez adreses” ar kadastra apzīmējumu 7046 009 0062, </w:t>
      </w:r>
      <w:proofErr w:type="spellStart"/>
      <w:r>
        <w:rPr>
          <w:rFonts w:ascii="Times New Roman" w:eastAsia="Times New Roman" w:hAnsi="Times New Roman"/>
          <w:b/>
          <w:bCs/>
          <w:sz w:val="24"/>
          <w:szCs w:val="24"/>
          <w:lang w:eastAsia="lv-LV"/>
        </w:rPr>
        <w:t>Berzaunes</w:t>
      </w:r>
      <w:proofErr w:type="spellEnd"/>
      <w:r>
        <w:rPr>
          <w:rFonts w:ascii="Times New Roman" w:eastAsia="Times New Roman" w:hAnsi="Times New Roman"/>
          <w:b/>
          <w:bCs/>
          <w:sz w:val="24"/>
          <w:szCs w:val="24"/>
          <w:lang w:eastAsia="lv-LV"/>
        </w:rPr>
        <w:t xml:space="preserve"> pagastā, Madonas novadā, iznomāšana</w:t>
      </w:r>
    </w:p>
    <w:tbl>
      <w:tblPr>
        <w:tblW w:w="922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30"/>
        <w:gridCol w:w="3495"/>
      </w:tblGrid>
      <w:tr w:rsidR="00132F73" w14:paraId="6251C41D" w14:textId="77777777">
        <w:tblPrEx>
          <w:tblCellMar>
            <w:top w:w="0" w:type="dxa"/>
            <w:bottom w:w="0" w:type="dxa"/>
          </w:tblCellMar>
        </w:tblPrEx>
        <w:trPr>
          <w:trHeight w:val="4375"/>
        </w:trPr>
        <w:tc>
          <w:tcPr>
            <w:tcW w:w="57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86" w:type="dxa"/>
              <w:left w:w="75" w:type="dxa"/>
              <w:bottom w:w="86" w:type="dxa"/>
              <w:right w:w="75" w:type="dxa"/>
            </w:tcMar>
            <w:vAlign w:val="center"/>
          </w:tcPr>
          <w:p w14:paraId="3D92C796" w14:textId="77777777" w:rsidR="00132F73" w:rsidRDefault="00051B72">
            <w:pPr>
              <w:spacing w:after="0" w:line="240" w:lineRule="auto"/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6747919" wp14:editId="5D567E43">
                  <wp:extent cx="3537283" cy="1763511"/>
                  <wp:effectExtent l="0" t="0" r="6017" b="8139"/>
                  <wp:docPr id="1" name="Attēls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rcRect l="16855" t="22119" r="41609" b="165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7283" cy="1763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86" w:type="dxa"/>
              <w:left w:w="75" w:type="dxa"/>
              <w:bottom w:w="86" w:type="dxa"/>
              <w:right w:w="75" w:type="dxa"/>
            </w:tcMar>
            <w:vAlign w:val="center"/>
          </w:tcPr>
          <w:p w14:paraId="42FFAD1E" w14:textId="77777777" w:rsidR="00132F73" w:rsidRDefault="00051B72">
            <w:pPr>
              <w:spacing w:before="100" w:after="100" w:line="240" w:lineRule="auto"/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  <w:t>Zemesgabals: iznomājamā platība 2,4 ha</w:t>
            </w:r>
          </w:p>
          <w:p w14:paraId="65A139C1" w14:textId="77777777" w:rsidR="00132F73" w:rsidRDefault="00051B72">
            <w:pPr>
              <w:spacing w:before="100" w:after="10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  <w:t>Nekustamā īpašuma sastāvs: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viena zemes vienība ar </w:t>
            </w:r>
            <w:r>
              <w:rPr>
                <w:rFonts w:ascii="Times New Roman" w:hAnsi="Times New Roman"/>
                <w:sz w:val="24"/>
                <w:szCs w:val="24"/>
              </w:rPr>
              <w:t>kadastra apzīmējumu 7046 009 0062</w:t>
            </w:r>
          </w:p>
          <w:p w14:paraId="7531837E" w14:textId="77777777" w:rsidR="00132F73" w:rsidRDefault="00051B72">
            <w:pPr>
              <w:spacing w:before="100" w:after="100" w:line="240" w:lineRule="auto"/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  <w:t>Statuss: Pašvaldībai piekritīga zeme</w:t>
            </w:r>
          </w:p>
          <w:p w14:paraId="078E6593" w14:textId="77777777" w:rsidR="00132F73" w:rsidRDefault="00051B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  <w:t>Lietošanas mērķis – zeme, uz kuras galvenā saimnieciskā darbība ir lauksaimniecība</w:t>
            </w:r>
          </w:p>
          <w:p w14:paraId="7CDB61FC" w14:textId="77777777" w:rsidR="00132F73" w:rsidRDefault="00132F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74AF97C" w14:textId="77777777" w:rsidR="00132F73" w:rsidRDefault="00051B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Apgrūtinājumi: -</w:t>
            </w:r>
          </w:p>
        </w:tc>
      </w:tr>
    </w:tbl>
    <w:p w14:paraId="75DD83F8" w14:textId="77777777" w:rsidR="00132F73" w:rsidRDefault="00132F73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/>
          <w:sz w:val="24"/>
          <w:szCs w:val="24"/>
          <w:lang w:eastAsia="lv-LV"/>
        </w:rPr>
      </w:pPr>
    </w:p>
    <w:p w14:paraId="4E1CAF76" w14:textId="77777777" w:rsidR="00132F73" w:rsidRDefault="00051B72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/>
          <w:sz w:val="24"/>
          <w:szCs w:val="24"/>
          <w:lang w:eastAsia="lv-LV"/>
        </w:rPr>
        <w:t>Iznomāšanas mērķis – lauksaimniecība</w:t>
      </w:r>
    </w:p>
    <w:p w14:paraId="3D843123" w14:textId="77777777" w:rsidR="00132F73" w:rsidRDefault="00132F73">
      <w:pPr>
        <w:pStyle w:val="Sarakstarindkopa"/>
        <w:rPr>
          <w:rFonts w:ascii="Times New Roman" w:hAnsi="Times New Roman"/>
          <w:sz w:val="24"/>
          <w:szCs w:val="24"/>
        </w:rPr>
      </w:pPr>
    </w:p>
    <w:p w14:paraId="135DDB71" w14:textId="77777777" w:rsidR="00132F73" w:rsidRDefault="00132F73"/>
    <w:p w14:paraId="12B83BB8" w14:textId="77777777" w:rsidR="00132F73" w:rsidRDefault="00132F73"/>
    <w:p w14:paraId="40D7C820" w14:textId="77777777" w:rsidR="00132F73" w:rsidRDefault="00132F73"/>
    <w:p w14:paraId="31255C00" w14:textId="77777777" w:rsidR="00132F73" w:rsidRDefault="00132F73"/>
    <w:p w14:paraId="014746D1" w14:textId="77777777" w:rsidR="00132F73" w:rsidRDefault="00132F73"/>
    <w:sectPr w:rsidR="00132F73">
      <w:pgSz w:w="11906" w:h="16838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D8AD83" w14:textId="77777777" w:rsidR="00051B72" w:rsidRDefault="00051B72">
      <w:pPr>
        <w:spacing w:after="0" w:line="240" w:lineRule="auto"/>
      </w:pPr>
      <w:r>
        <w:separator/>
      </w:r>
    </w:p>
  </w:endnote>
  <w:endnote w:type="continuationSeparator" w:id="0">
    <w:p w14:paraId="3BFEE662" w14:textId="77777777" w:rsidR="00051B72" w:rsidRDefault="00051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EADB9" w14:textId="77777777" w:rsidR="00051B72" w:rsidRDefault="00051B7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133DF27" w14:textId="77777777" w:rsidR="00051B72" w:rsidRDefault="00051B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132F73"/>
    <w:rsid w:val="00051B72"/>
    <w:rsid w:val="00132F73"/>
    <w:rsid w:val="00DA2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52F08"/>
  <w15:docId w15:val="{262B132B-0A0A-4F64-9668-A852C7B53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lv-LV" w:eastAsia="en-US" w:bidi="ar-SA"/>
      </w:rPr>
    </w:rPrDefault>
    <w:pPrDefault>
      <w:pPr>
        <w:autoSpaceDN w:val="0"/>
        <w:spacing w:after="160" w:line="251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pPr>
      <w:suppressAutoHyphens/>
    </w:p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pPr>
      <w:ind w:left="720"/>
    </w:pPr>
  </w:style>
  <w:style w:type="paragraph" w:customStyle="1" w:styleId="Default">
    <w:name w:val="Default"/>
    <w:pPr>
      <w:suppressAutoHyphens/>
      <w:autoSpaceDE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281</Words>
  <Characters>161</Characters>
  <Application>Microsoft Office Word</Application>
  <DocSecurity>0</DocSecurity>
  <Lines>1</Lines>
  <Paragraphs>1</Paragraphs>
  <ScaleCrop>false</ScaleCrop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Agita Semjonova</dc:creator>
  <dc:description/>
  <cp:lastModifiedBy>LauraK</cp:lastModifiedBy>
  <cp:revision>2</cp:revision>
  <dcterms:created xsi:type="dcterms:W3CDTF">2023-05-02T12:10:00Z</dcterms:created>
  <dcterms:modified xsi:type="dcterms:W3CDTF">2023-05-02T12:10:00Z</dcterms:modified>
</cp:coreProperties>
</file>